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BE1BE" w14:textId="77777777" w:rsidR="00DF0445" w:rsidRDefault="00DF0445"/>
    <w:p w14:paraId="16F35C37" w14:textId="77777777" w:rsidR="001F6430" w:rsidRDefault="001F6430"/>
    <w:p w14:paraId="2C0ACD07" w14:textId="77777777" w:rsidR="001F6430" w:rsidRDefault="001F6430" w:rsidP="001F643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Félags- og húsnæðismálaráðuneytið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35684B4D" w14:textId="77777777" w:rsidR="001F6430" w:rsidRDefault="001F6430" w:rsidP="001F643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Síðumúla 24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7D1DA6EE" w14:textId="77777777" w:rsidR="001F6430" w:rsidRDefault="001F6430" w:rsidP="001F643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108 Reykjavík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7599F01E" w14:textId="77777777" w:rsidR="001F6430" w:rsidRDefault="001F6430" w:rsidP="001F6430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07C3492D" w14:textId="77777777" w:rsidR="001F6430" w:rsidRDefault="001F6430" w:rsidP="001F6430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</w:p>
    <w:p w14:paraId="1147224D" w14:textId="77777777" w:rsidR="001F6430" w:rsidRDefault="001F6430" w:rsidP="001F6430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</w:p>
    <w:p w14:paraId="7EEB0893" w14:textId="77777777" w:rsidR="001F6430" w:rsidRDefault="001F6430" w:rsidP="001F6430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2"/>
          <w:szCs w:val="22"/>
        </w:rPr>
      </w:pPr>
    </w:p>
    <w:p w14:paraId="4DE89897" w14:textId="77777777" w:rsidR="001F6430" w:rsidRDefault="001F6430" w:rsidP="001F643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D9DB240" w14:textId="77777777" w:rsidR="001F6430" w:rsidRDefault="001F6430" w:rsidP="001F6430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2"/>
          <w:szCs w:val="22"/>
        </w:rPr>
        <w:t>15. águst 2025</w:t>
      </w:r>
      <w:r>
        <w:rPr>
          <w:rStyle w:val="eop"/>
          <w:rFonts w:ascii="Arial" w:hAnsi="Arial" w:cs="Arial"/>
          <w:sz w:val="22"/>
          <w:szCs w:val="22"/>
        </w:rPr>
        <w:t> </w:t>
      </w:r>
    </w:p>
    <w:p w14:paraId="15CC04C3" w14:textId="77777777" w:rsidR="001F6430" w:rsidRDefault="001F6430" w:rsidP="001F6430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14:paraId="07FB0062" w14:textId="77777777" w:rsidR="001F6430" w:rsidRDefault="001F6430" w:rsidP="001F643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  <w:sz w:val="32"/>
          <w:szCs w:val="32"/>
        </w:rPr>
      </w:pPr>
    </w:p>
    <w:p w14:paraId="4EDF7991" w14:textId="2120F245" w:rsidR="001F6430" w:rsidRDefault="001F6430" w:rsidP="001F643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color w:val="2F5496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sz w:val="32"/>
          <w:szCs w:val="32"/>
        </w:rPr>
        <w:t xml:space="preserve">Umsögn ÖBÍ réttindasamtaka um </w:t>
      </w:r>
      <w:r>
        <w:rPr>
          <w:rStyle w:val="normaltextrun"/>
          <w:rFonts w:ascii="Arial" w:hAnsi="Arial" w:cs="Arial"/>
          <w:b/>
          <w:bCs/>
          <w:sz w:val="32"/>
          <w:szCs w:val="32"/>
        </w:rPr>
        <w:t>á</w:t>
      </w:r>
      <w:r w:rsidRPr="001F6430">
        <w:rPr>
          <w:rStyle w:val="normaltextrun"/>
          <w:rFonts w:ascii="Arial" w:hAnsi="Arial" w:cs="Arial"/>
          <w:b/>
          <w:bCs/>
          <w:sz w:val="32"/>
          <w:szCs w:val="32"/>
        </w:rPr>
        <w:t>form um hækkun almenns frítekjumarks ellilífeyris</w:t>
      </w:r>
      <w:r>
        <w:rPr>
          <w:rStyle w:val="normaltextrun"/>
          <w:rFonts w:ascii="Arial" w:hAnsi="Arial" w:cs="Arial"/>
          <w:b/>
          <w:bCs/>
          <w:sz w:val="32"/>
          <w:szCs w:val="32"/>
        </w:rPr>
        <w:t xml:space="preserve">. </w:t>
      </w:r>
      <w:r>
        <w:rPr>
          <w:rStyle w:val="normaltextrun"/>
          <w:rFonts w:ascii="Arial" w:hAnsi="Arial" w:cs="Arial"/>
          <w:b/>
          <w:bCs/>
          <w:sz w:val="32"/>
          <w:szCs w:val="32"/>
        </w:rPr>
        <w:t>Mál nr. S-1</w:t>
      </w:r>
      <w:r>
        <w:rPr>
          <w:rStyle w:val="normaltextrun"/>
          <w:rFonts w:ascii="Arial" w:hAnsi="Arial" w:cs="Arial"/>
          <w:b/>
          <w:bCs/>
          <w:sz w:val="32"/>
          <w:szCs w:val="32"/>
        </w:rPr>
        <w:t>19</w:t>
      </w:r>
      <w:r>
        <w:rPr>
          <w:rStyle w:val="normaltextrun"/>
          <w:rFonts w:ascii="Arial" w:hAnsi="Arial" w:cs="Arial"/>
          <w:b/>
          <w:bCs/>
          <w:sz w:val="32"/>
          <w:szCs w:val="32"/>
        </w:rPr>
        <w:t>/2025.</w:t>
      </w:r>
      <w:r>
        <w:rPr>
          <w:rStyle w:val="eop"/>
          <w:rFonts w:ascii="Arial" w:hAnsi="Arial" w:cs="Arial"/>
          <w:sz w:val="32"/>
          <w:szCs w:val="32"/>
        </w:rPr>
        <w:t> </w:t>
      </w:r>
    </w:p>
    <w:p w14:paraId="6187C2C9" w14:textId="77777777" w:rsidR="001F6430" w:rsidRDefault="001F6430"/>
    <w:p w14:paraId="1D1F067D" w14:textId="57C9E7CC" w:rsidR="001F6430" w:rsidRDefault="001F6430">
      <w:pPr>
        <w:rPr>
          <w:rFonts w:ascii="Arial" w:hAnsi="Arial" w:cs="Arial"/>
        </w:rPr>
      </w:pPr>
    </w:p>
    <w:p w14:paraId="083416C9" w14:textId="05618608" w:rsidR="001F6430" w:rsidRPr="001F6430" w:rsidRDefault="001F6430">
      <w:pPr>
        <w:rPr>
          <w:rFonts w:ascii="Arial" w:hAnsi="Arial" w:cs="Arial"/>
          <w:sz w:val="22"/>
          <w:szCs w:val="22"/>
        </w:rPr>
      </w:pPr>
      <w:r w:rsidRPr="001F6430">
        <w:rPr>
          <w:rFonts w:ascii="Arial" w:hAnsi="Arial" w:cs="Arial"/>
          <w:sz w:val="22"/>
          <w:szCs w:val="22"/>
        </w:rPr>
        <w:t xml:space="preserve">ÖBÍ réttindasamtök taka undir styðja umsögn Landssamband eldri borgara um áform um hækkun frítekjumarks ellilífeyris, dags. 12. ágúst 2025. </w:t>
      </w:r>
    </w:p>
    <w:p w14:paraId="2FC49E5B" w14:textId="77777777" w:rsidR="001F6430" w:rsidRPr="001F6430" w:rsidRDefault="001F6430">
      <w:pPr>
        <w:rPr>
          <w:rFonts w:ascii="Arial" w:hAnsi="Arial" w:cs="Arial"/>
          <w:sz w:val="22"/>
          <w:szCs w:val="22"/>
        </w:rPr>
      </w:pPr>
    </w:p>
    <w:p w14:paraId="6BE95DFF" w14:textId="77777777" w:rsidR="001F6430" w:rsidRPr="001F6430" w:rsidRDefault="001F6430">
      <w:pPr>
        <w:rPr>
          <w:rFonts w:ascii="Arial" w:hAnsi="Arial" w:cs="Arial"/>
          <w:sz w:val="22"/>
          <w:szCs w:val="22"/>
        </w:rPr>
      </w:pPr>
    </w:p>
    <w:p w14:paraId="79398044" w14:textId="77777777" w:rsidR="001F6430" w:rsidRPr="001F6430" w:rsidRDefault="001F6430">
      <w:pPr>
        <w:rPr>
          <w:rFonts w:ascii="Arial" w:hAnsi="Arial" w:cs="Arial"/>
          <w:sz w:val="22"/>
          <w:szCs w:val="22"/>
        </w:rPr>
      </w:pPr>
    </w:p>
    <w:p w14:paraId="5F739B3A" w14:textId="77777777" w:rsidR="001F6430" w:rsidRPr="001F6430" w:rsidRDefault="001F6430" w:rsidP="001F6430">
      <w:pPr>
        <w:rPr>
          <w:rFonts w:ascii="Arial" w:hAnsi="Arial" w:cs="Arial"/>
          <w:sz w:val="22"/>
          <w:szCs w:val="22"/>
        </w:rPr>
      </w:pPr>
      <w:r w:rsidRPr="001F6430">
        <w:rPr>
          <w:rFonts w:ascii="Arial" w:hAnsi="Arial" w:cs="Arial"/>
          <w:sz w:val="22"/>
          <w:szCs w:val="22"/>
        </w:rPr>
        <w:t xml:space="preserve">Ekkert um okkur án okkar! </w:t>
      </w:r>
    </w:p>
    <w:p w14:paraId="7116F5B4" w14:textId="77777777" w:rsidR="001F6430" w:rsidRPr="001F6430" w:rsidRDefault="001F6430" w:rsidP="001F6430">
      <w:pPr>
        <w:rPr>
          <w:rFonts w:ascii="Arial" w:hAnsi="Arial" w:cs="Arial"/>
          <w:sz w:val="22"/>
          <w:szCs w:val="22"/>
        </w:rPr>
      </w:pPr>
    </w:p>
    <w:p w14:paraId="18DD0157" w14:textId="77777777" w:rsidR="001F6430" w:rsidRPr="001F6430" w:rsidRDefault="001F6430" w:rsidP="001F6430">
      <w:pPr>
        <w:rPr>
          <w:rFonts w:ascii="Arial" w:hAnsi="Arial" w:cs="Arial"/>
          <w:sz w:val="22"/>
          <w:szCs w:val="22"/>
        </w:rPr>
      </w:pPr>
      <w:r w:rsidRPr="001F6430">
        <w:rPr>
          <w:rFonts w:ascii="Arial" w:hAnsi="Arial" w:cs="Arial"/>
          <w:sz w:val="22"/>
          <w:szCs w:val="22"/>
        </w:rPr>
        <w:t xml:space="preserve"> </w:t>
      </w:r>
    </w:p>
    <w:p w14:paraId="71891F53" w14:textId="77777777" w:rsidR="001F6430" w:rsidRPr="001F6430" w:rsidRDefault="001F6430" w:rsidP="001F6430">
      <w:pPr>
        <w:rPr>
          <w:rFonts w:ascii="Arial" w:hAnsi="Arial" w:cs="Arial"/>
          <w:sz w:val="22"/>
          <w:szCs w:val="22"/>
        </w:rPr>
      </w:pPr>
    </w:p>
    <w:p w14:paraId="33C65A06" w14:textId="3483A040" w:rsidR="001F6430" w:rsidRPr="001F6430" w:rsidRDefault="001F6430" w:rsidP="001F6430">
      <w:pPr>
        <w:rPr>
          <w:rFonts w:ascii="Arial" w:hAnsi="Arial" w:cs="Arial"/>
          <w:sz w:val="22"/>
          <w:szCs w:val="22"/>
        </w:rPr>
      </w:pPr>
      <w:r w:rsidRPr="001F6430">
        <w:rPr>
          <w:rFonts w:ascii="Arial" w:hAnsi="Arial" w:cs="Arial"/>
          <w:sz w:val="22"/>
          <w:szCs w:val="22"/>
        </w:rPr>
        <w:t>Með vinsemd og virðingu,</w:t>
      </w:r>
    </w:p>
    <w:p w14:paraId="0C681435" w14:textId="7D4A0FB1" w:rsidR="001F6430" w:rsidRPr="001F6430" w:rsidRDefault="001F6430" w:rsidP="001F6430">
      <w:pPr>
        <w:rPr>
          <w:rFonts w:ascii="Arial" w:hAnsi="Arial" w:cs="Arial"/>
          <w:sz w:val="22"/>
          <w:szCs w:val="22"/>
        </w:rPr>
      </w:pPr>
    </w:p>
    <w:p w14:paraId="03ACD1E7" w14:textId="7C912BC1" w:rsidR="001F6430" w:rsidRPr="001F6430" w:rsidRDefault="001F6430" w:rsidP="001F6430">
      <w:pPr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8CB1A5B" wp14:editId="10BF22DC">
            <wp:simplePos x="0" y="0"/>
            <wp:positionH relativeFrom="column">
              <wp:posOffset>-140492</wp:posOffset>
            </wp:positionH>
            <wp:positionV relativeFrom="paragraph">
              <wp:posOffset>125390</wp:posOffset>
            </wp:positionV>
            <wp:extent cx="2306320" cy="584200"/>
            <wp:effectExtent l="0" t="0" r="0" b="6350"/>
            <wp:wrapNone/>
            <wp:docPr id="854519123" name="Picture 1" descr="A blue writing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519123" name="Picture 1" descr="A blue writing on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32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70514BE" w14:textId="68488638" w:rsidR="001F6430" w:rsidRDefault="00253963" w:rsidP="001F6430">
      <w:pPr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9C1B942" wp14:editId="488F33DF">
            <wp:simplePos x="0" y="0"/>
            <wp:positionH relativeFrom="column">
              <wp:posOffset>3068760</wp:posOffset>
            </wp:positionH>
            <wp:positionV relativeFrom="paragraph">
              <wp:posOffset>7268</wp:posOffset>
            </wp:positionV>
            <wp:extent cx="2516863" cy="415983"/>
            <wp:effectExtent l="0" t="0" r="0" b="3175"/>
            <wp:wrapNone/>
            <wp:docPr id="780088319" name="Picture 2" descr="A blue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088319" name="Picture 2" descr="A blue text on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6863" cy="415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8AAB46" w14:textId="592BD0F6" w:rsidR="001F6430" w:rsidRPr="001F6430" w:rsidRDefault="001F6430" w:rsidP="001F643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____________________________</w:t>
      </w:r>
    </w:p>
    <w:p w14:paraId="2F4D7236" w14:textId="7482519F" w:rsidR="001F6430" w:rsidRPr="001F6430" w:rsidRDefault="001F6430" w:rsidP="001F6430">
      <w:pPr>
        <w:rPr>
          <w:rFonts w:ascii="Arial" w:hAnsi="Arial" w:cs="Arial"/>
          <w:sz w:val="22"/>
          <w:szCs w:val="22"/>
        </w:rPr>
      </w:pPr>
      <w:r w:rsidRPr="001F6430">
        <w:rPr>
          <w:rFonts w:ascii="Arial" w:hAnsi="Arial" w:cs="Arial"/>
          <w:sz w:val="22"/>
          <w:szCs w:val="22"/>
        </w:rPr>
        <w:t xml:space="preserve">Alma Ýr Ingólfsdóttir, </w:t>
      </w:r>
      <w:r w:rsidRPr="001F6430">
        <w:rPr>
          <w:rFonts w:ascii="Arial" w:hAnsi="Arial" w:cs="Arial"/>
          <w:sz w:val="22"/>
          <w:szCs w:val="22"/>
        </w:rPr>
        <w:tab/>
      </w:r>
      <w:r w:rsidRPr="001F6430">
        <w:rPr>
          <w:rFonts w:ascii="Arial" w:hAnsi="Arial" w:cs="Arial"/>
          <w:sz w:val="22"/>
          <w:szCs w:val="22"/>
        </w:rPr>
        <w:tab/>
      </w:r>
      <w:r w:rsidRPr="001F6430">
        <w:rPr>
          <w:rFonts w:ascii="Arial" w:hAnsi="Arial" w:cs="Arial"/>
          <w:sz w:val="22"/>
          <w:szCs w:val="22"/>
        </w:rPr>
        <w:tab/>
      </w:r>
      <w:r w:rsidRPr="001F6430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1F6430">
        <w:rPr>
          <w:rFonts w:ascii="Arial" w:hAnsi="Arial" w:cs="Arial"/>
          <w:sz w:val="22"/>
          <w:szCs w:val="22"/>
        </w:rPr>
        <w:t>Sigríður Hanna Ingólfsdóttir</w:t>
      </w:r>
    </w:p>
    <w:p w14:paraId="23F6F7B6" w14:textId="68AE7DFD" w:rsidR="001F6430" w:rsidRPr="001F6430" w:rsidRDefault="001F6430" w:rsidP="001F6430">
      <w:pPr>
        <w:rPr>
          <w:rFonts w:ascii="Arial" w:hAnsi="Arial" w:cs="Arial"/>
          <w:sz w:val="22"/>
          <w:szCs w:val="22"/>
        </w:rPr>
      </w:pPr>
      <w:r w:rsidRPr="001F6430">
        <w:rPr>
          <w:rFonts w:ascii="Arial" w:hAnsi="Arial" w:cs="Arial"/>
          <w:sz w:val="22"/>
          <w:szCs w:val="22"/>
        </w:rPr>
        <w:t xml:space="preserve">Formaður ÖBÍ réttindasamtaka </w:t>
      </w:r>
      <w:r w:rsidRPr="001F6430">
        <w:rPr>
          <w:rFonts w:ascii="Arial" w:hAnsi="Arial" w:cs="Arial"/>
          <w:sz w:val="22"/>
          <w:szCs w:val="22"/>
        </w:rPr>
        <w:tab/>
      </w:r>
      <w:r w:rsidRPr="001F6430">
        <w:rPr>
          <w:rFonts w:ascii="Arial" w:hAnsi="Arial" w:cs="Arial"/>
          <w:sz w:val="22"/>
          <w:szCs w:val="22"/>
        </w:rPr>
        <w:tab/>
      </w:r>
      <w:r w:rsidRPr="001F6430">
        <w:rPr>
          <w:rFonts w:ascii="Arial" w:hAnsi="Arial" w:cs="Arial"/>
          <w:sz w:val="22"/>
          <w:szCs w:val="22"/>
        </w:rPr>
        <w:tab/>
        <w:t xml:space="preserve">félagsráðgjafi ÖBÍ réttindasamtaka </w:t>
      </w:r>
    </w:p>
    <w:p w14:paraId="05D615A9" w14:textId="77777777" w:rsidR="001F6430" w:rsidRDefault="001F6430">
      <w:pPr>
        <w:rPr>
          <w:rFonts w:ascii="Arial" w:hAnsi="Arial" w:cs="Arial"/>
        </w:rPr>
      </w:pPr>
    </w:p>
    <w:p w14:paraId="6ACA640F" w14:textId="77777777" w:rsidR="001F6430" w:rsidRDefault="001F6430">
      <w:pPr>
        <w:rPr>
          <w:rFonts w:ascii="Arial" w:hAnsi="Arial" w:cs="Arial"/>
        </w:rPr>
      </w:pPr>
    </w:p>
    <w:p w14:paraId="13A98C40" w14:textId="77777777" w:rsidR="001F6430" w:rsidRDefault="001F6430">
      <w:pPr>
        <w:rPr>
          <w:rFonts w:ascii="Arial" w:hAnsi="Arial" w:cs="Arial"/>
        </w:rPr>
      </w:pPr>
    </w:p>
    <w:p w14:paraId="2576073F" w14:textId="77777777" w:rsidR="001F6430" w:rsidRDefault="001F6430">
      <w:pPr>
        <w:rPr>
          <w:rFonts w:ascii="Arial" w:hAnsi="Arial" w:cs="Arial"/>
        </w:rPr>
      </w:pPr>
    </w:p>
    <w:p w14:paraId="03961A77" w14:textId="77777777" w:rsidR="001F6430" w:rsidRDefault="001F6430">
      <w:pPr>
        <w:rPr>
          <w:rFonts w:ascii="Arial" w:hAnsi="Arial" w:cs="Arial"/>
        </w:rPr>
      </w:pPr>
    </w:p>
    <w:p w14:paraId="41984F87" w14:textId="3C00BE6C" w:rsidR="001F6430" w:rsidRPr="001F6430" w:rsidRDefault="001F6430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sectPr w:rsidR="001F6430" w:rsidRPr="001F6430" w:rsidSect="007C428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2231A" w14:textId="77777777" w:rsidR="001F6430" w:rsidRDefault="001F6430" w:rsidP="006E43D5">
      <w:r>
        <w:separator/>
      </w:r>
    </w:p>
  </w:endnote>
  <w:endnote w:type="continuationSeparator" w:id="0">
    <w:p w14:paraId="2BAAB7FD" w14:textId="77777777" w:rsidR="001F6430" w:rsidRDefault="001F6430" w:rsidP="006E4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FA46F" w14:textId="77777777" w:rsidR="00383712" w:rsidRDefault="003837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F63A96" w14:textId="77777777" w:rsidR="006E43D5" w:rsidRPr="006E43D5" w:rsidRDefault="006E43D5" w:rsidP="001F20DB">
    <w:pPr>
      <w:pStyle w:val="Footer"/>
      <w:tabs>
        <w:tab w:val="clear" w:pos="9026"/>
        <w:tab w:val="right" w:pos="8931"/>
      </w:tabs>
      <w:ind w:right="-478"/>
      <w:jc w:val="right"/>
      <w:rPr>
        <w:color w:val="7F3FEC"/>
        <w:sz w:val="20"/>
        <w:szCs w:val="22"/>
      </w:rPr>
    </w:pPr>
    <w:r w:rsidRPr="006E43D5">
      <w:rPr>
        <w:color w:val="7F3FEC"/>
        <w:sz w:val="20"/>
        <w:szCs w:val="22"/>
      </w:rPr>
      <w:t>Sigtún 42, 105 Reykjavík</w:t>
    </w:r>
    <w:r w:rsidR="00383712" w:rsidRPr="006E43D5">
      <w:rPr>
        <w:color w:val="7F3FEC"/>
        <w:sz w:val="20"/>
        <w:szCs w:val="22"/>
      </w:rPr>
      <w:t xml:space="preserve"> </w:t>
    </w:r>
    <w:r w:rsidR="00383712">
      <w:rPr>
        <w:color w:val="7F3FEC"/>
        <w:sz w:val="20"/>
        <w:szCs w:val="22"/>
      </w:rPr>
      <w:t xml:space="preserve">  </w:t>
    </w:r>
    <w:r w:rsidR="00383712" w:rsidRPr="00CC317F">
      <w:rPr>
        <w:color w:val="7F3FEC"/>
        <w:sz w:val="20"/>
        <w:szCs w:val="22"/>
      </w:rPr>
      <w:t>•</w:t>
    </w:r>
    <w:r w:rsidR="00383712">
      <w:rPr>
        <w:color w:val="7F3FEC"/>
        <w:sz w:val="20"/>
        <w:szCs w:val="22"/>
      </w:rPr>
      <w:t xml:space="preserve"> </w:t>
    </w:r>
    <w:r w:rsidR="00383712" w:rsidRPr="006E43D5">
      <w:rPr>
        <w:color w:val="7F3FEC"/>
        <w:sz w:val="20"/>
        <w:szCs w:val="22"/>
      </w:rPr>
      <w:t xml:space="preserve"> </w:t>
    </w:r>
    <w:r w:rsidR="00383712">
      <w:rPr>
        <w:color w:val="7F3FEC"/>
        <w:sz w:val="20"/>
        <w:szCs w:val="22"/>
      </w:rPr>
      <w:t xml:space="preserve"> </w:t>
    </w:r>
    <w:r w:rsidRPr="006E43D5">
      <w:rPr>
        <w:color w:val="7F3FEC"/>
        <w:sz w:val="20"/>
        <w:szCs w:val="22"/>
      </w:rPr>
      <w:t>530 6700</w:t>
    </w:r>
    <w:r w:rsidR="00383712" w:rsidRPr="006E43D5">
      <w:rPr>
        <w:color w:val="7F3FEC"/>
        <w:sz w:val="20"/>
        <w:szCs w:val="22"/>
      </w:rPr>
      <w:t xml:space="preserve"> </w:t>
    </w:r>
    <w:r w:rsidR="00383712">
      <w:rPr>
        <w:color w:val="7F3FEC"/>
        <w:sz w:val="20"/>
        <w:szCs w:val="22"/>
      </w:rPr>
      <w:t xml:space="preserve">  </w:t>
    </w:r>
    <w:r w:rsidR="00383712" w:rsidRPr="00CC317F">
      <w:rPr>
        <w:color w:val="7F3FEC"/>
        <w:sz w:val="20"/>
        <w:szCs w:val="22"/>
      </w:rPr>
      <w:t>•</w:t>
    </w:r>
    <w:r w:rsidR="00383712">
      <w:rPr>
        <w:color w:val="7F3FEC"/>
        <w:sz w:val="20"/>
        <w:szCs w:val="22"/>
      </w:rPr>
      <w:t xml:space="preserve"> </w:t>
    </w:r>
    <w:r w:rsidR="00383712" w:rsidRPr="006E43D5">
      <w:rPr>
        <w:color w:val="7F3FEC"/>
        <w:sz w:val="20"/>
        <w:szCs w:val="22"/>
      </w:rPr>
      <w:t xml:space="preserve"> </w:t>
    </w:r>
    <w:r w:rsidR="00383712">
      <w:rPr>
        <w:color w:val="7F3FEC"/>
        <w:sz w:val="20"/>
        <w:szCs w:val="22"/>
      </w:rPr>
      <w:t xml:space="preserve"> </w:t>
    </w:r>
    <w:r w:rsidRPr="006E43D5">
      <w:rPr>
        <w:color w:val="7F3FEC"/>
        <w:sz w:val="20"/>
        <w:szCs w:val="22"/>
      </w:rPr>
      <w:t>obi.is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3D21E" w14:textId="77777777" w:rsidR="00383712" w:rsidRDefault="003837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FC060" w14:textId="77777777" w:rsidR="001F6430" w:rsidRDefault="001F6430" w:rsidP="006E43D5">
      <w:r>
        <w:separator/>
      </w:r>
    </w:p>
  </w:footnote>
  <w:footnote w:type="continuationSeparator" w:id="0">
    <w:p w14:paraId="0A567306" w14:textId="77777777" w:rsidR="001F6430" w:rsidRDefault="001F6430" w:rsidP="006E43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CAD75" w14:textId="77777777" w:rsidR="00383712" w:rsidRDefault="003837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29C34" w14:textId="77777777" w:rsidR="006E43D5" w:rsidRDefault="006E43D5" w:rsidP="006E43D5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D5F1425" wp14:editId="639482C4">
          <wp:simplePos x="0" y="0"/>
          <wp:positionH relativeFrom="column">
            <wp:posOffset>5263515</wp:posOffset>
          </wp:positionH>
          <wp:positionV relativeFrom="paragraph">
            <wp:posOffset>-38626</wp:posOffset>
          </wp:positionV>
          <wp:extent cx="808152" cy="425669"/>
          <wp:effectExtent l="0" t="0" r="5080" b="0"/>
          <wp:wrapNone/>
          <wp:docPr id="3" name="Picture 3" descr="Logo,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ic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8152" cy="4256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8A4B7" w14:textId="77777777" w:rsidR="00383712" w:rsidRDefault="003837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revisionView w:inkAnnotation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430"/>
    <w:rsid w:val="001C2211"/>
    <w:rsid w:val="001F20DB"/>
    <w:rsid w:val="001F6430"/>
    <w:rsid w:val="00253963"/>
    <w:rsid w:val="00383712"/>
    <w:rsid w:val="00542919"/>
    <w:rsid w:val="006B6DE9"/>
    <w:rsid w:val="006E43D5"/>
    <w:rsid w:val="007B4AD9"/>
    <w:rsid w:val="007C4283"/>
    <w:rsid w:val="00AE1A3C"/>
    <w:rsid w:val="00BC70B0"/>
    <w:rsid w:val="00CE4321"/>
    <w:rsid w:val="00DF0445"/>
    <w:rsid w:val="00EE5676"/>
    <w:rsid w:val="00FC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DF029B"/>
  <w15:chartTrackingRefBased/>
  <w15:docId w15:val="{9D34A9D2-E667-4960-92F7-3F27B171B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s-I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43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43D5"/>
  </w:style>
  <w:style w:type="paragraph" w:styleId="Footer">
    <w:name w:val="footer"/>
    <w:basedOn w:val="Normal"/>
    <w:link w:val="FooterChar"/>
    <w:uiPriority w:val="99"/>
    <w:unhideWhenUsed/>
    <w:rsid w:val="006E43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3D5"/>
  </w:style>
  <w:style w:type="character" w:styleId="Strong">
    <w:name w:val="Strong"/>
    <w:basedOn w:val="DefaultParagraphFont"/>
    <w:uiPriority w:val="22"/>
    <w:qFormat/>
    <w:rsid w:val="00BC70B0"/>
    <w:rPr>
      <w:b/>
      <w:bCs/>
    </w:rPr>
  </w:style>
  <w:style w:type="character" w:styleId="Hyperlink">
    <w:name w:val="Hyperlink"/>
    <w:basedOn w:val="DefaultParagraphFont"/>
    <w:uiPriority w:val="99"/>
    <w:unhideWhenUsed/>
    <w:rsid w:val="00CE4321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1F643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s-IS"/>
    </w:rPr>
  </w:style>
  <w:style w:type="character" w:customStyle="1" w:styleId="normaltextrun">
    <w:name w:val="normaltextrun"/>
    <w:basedOn w:val="DefaultParagraphFont"/>
    <w:rsid w:val="001F6430"/>
  </w:style>
  <w:style w:type="character" w:customStyle="1" w:styleId="eop">
    <w:name w:val="eop"/>
    <w:basedOn w:val="DefaultParagraphFont"/>
    <w:rsid w:val="001F64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08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oryrkjabandalagislands.sharepoint.com/sites/Templates/Templates/OBI_brefsefn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1DA6505ED15B43A0BCFDD1B4488F74" ma:contentTypeVersion="2" ma:contentTypeDescription="Create a new document." ma:contentTypeScope="" ma:versionID="ac44b753ee113d3816c19075bf072e48">
  <xsd:schema xmlns:xsd="http://www.w3.org/2001/XMLSchema" xmlns:xs="http://www.w3.org/2001/XMLSchema" xmlns:p="http://schemas.microsoft.com/office/2006/metadata/properties" xmlns:ns2="73c2810e-5be1-401d-b778-a9cf14f6b19b" targetNamespace="http://schemas.microsoft.com/office/2006/metadata/properties" ma:root="true" ma:fieldsID="28916eb2f46ad71462e9caf6e1f1a5cf" ns2:_="">
    <xsd:import namespace="73c2810e-5be1-401d-b778-a9cf14f6b1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2810e-5be1-401d-b778-a9cf14f6b1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073E8D-FDC4-4F8D-9256-302490629A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06483D8-C641-4EC0-870F-0D27610ACE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E73FE9-B0BB-483E-8E1C-561EAC1B5B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c2810e-5be1-401d-b778-a9cf14f6b1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OBI_brefsefni</Template>
  <TotalTime>11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Sigríður Hanna Ingólfsdóttir</dc:creator>
  <cp:keywords/>
  <dc:description/>
  <cp:lastModifiedBy>Sigríður Hanna Ingólfsdóttir</cp:lastModifiedBy>
  <cp:revision>1</cp:revision>
  <dcterms:created xsi:type="dcterms:W3CDTF">2025-08-15T12:33:00Z</dcterms:created>
  <dcterms:modified xsi:type="dcterms:W3CDTF">2025-08-15T12:44:00Z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0x010100251DA6505ED15B43A0BCFDD1B4488F74</vt:lpwstr>
  </property>
</Properties>
</file>